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7424C3" w14:textId="77777777" w:rsidR="00A7546C" w:rsidRPr="00A7546C" w:rsidRDefault="00A7546C" w:rsidP="00A7546C">
      <w:pPr>
        <w:rPr>
          <w:rFonts w:ascii="Bebas Neue Bold" w:hAnsi="Bebas Neue Bold"/>
          <w:sz w:val="32"/>
        </w:rPr>
      </w:pPr>
      <w:r w:rsidRPr="00A7546C">
        <w:rPr>
          <w:rFonts w:ascii="Bebas Neue Bold" w:hAnsi="Bebas Neue Bold"/>
          <w:sz w:val="32"/>
        </w:rPr>
        <w:t>Multicultural Coach</w:t>
      </w:r>
    </w:p>
    <w:p w14:paraId="3AB30FE7" w14:textId="77777777" w:rsidR="005A1424" w:rsidRDefault="00A7546C" w:rsidP="00A7546C">
      <w:r w:rsidRPr="00A7546C">
        <w:rPr>
          <w:rFonts w:ascii="Bebas Neue Bold" w:hAnsi="Bebas Neue Bold"/>
          <w:sz w:val="32"/>
        </w:rPr>
        <w:t>Alex Jesaulenko Coaching Internship Program</w:t>
      </w:r>
    </w:p>
    <w:p w14:paraId="0275DA34" w14:textId="77777777" w:rsidR="00A7546C" w:rsidRPr="00A7546C" w:rsidRDefault="00A7546C" w:rsidP="00A7546C">
      <w:pPr>
        <w:rPr>
          <w:rFonts w:ascii="Aller" w:hAnsi="Aller"/>
        </w:rPr>
      </w:pPr>
    </w:p>
    <w:p w14:paraId="7E40A2BA" w14:textId="77777777" w:rsidR="00A7546C" w:rsidRPr="00A7546C" w:rsidRDefault="00A7546C" w:rsidP="00A7546C">
      <w:pPr>
        <w:rPr>
          <w:rFonts w:ascii="Aller" w:hAnsi="Aller"/>
        </w:rPr>
      </w:pPr>
    </w:p>
    <w:p w14:paraId="10AFAF5D" w14:textId="77777777" w:rsidR="00A7546C" w:rsidRPr="00A7546C" w:rsidRDefault="00A7546C" w:rsidP="00A7546C">
      <w:pPr>
        <w:rPr>
          <w:rFonts w:ascii="Bebas Neue Bold" w:hAnsi="Bebas Neue Bold"/>
        </w:rPr>
      </w:pPr>
    </w:p>
    <w:p w14:paraId="3EE73BA8" w14:textId="77777777" w:rsidR="00A7546C" w:rsidRPr="00A7546C" w:rsidRDefault="00A7546C" w:rsidP="00A7546C">
      <w:pPr>
        <w:rPr>
          <w:rFonts w:ascii="Bebas Neue Bold" w:hAnsi="Bebas Neue Bold"/>
          <w:sz w:val="32"/>
          <w:szCs w:val="32"/>
        </w:rPr>
      </w:pPr>
      <w:r w:rsidRPr="00A7546C">
        <w:rPr>
          <w:rFonts w:ascii="Bebas Neue Bold" w:hAnsi="Bebas Neue Bold"/>
          <w:sz w:val="32"/>
          <w:szCs w:val="32"/>
        </w:rPr>
        <w:t>THE OPPORTUNITY</w:t>
      </w:r>
    </w:p>
    <w:p w14:paraId="47E870B3" w14:textId="77777777" w:rsidR="00A7546C" w:rsidRPr="00A7546C" w:rsidRDefault="00A7546C" w:rsidP="00A7546C">
      <w:pPr>
        <w:rPr>
          <w:rFonts w:ascii="Aller" w:hAnsi="Aller"/>
        </w:rPr>
      </w:pPr>
    </w:p>
    <w:p w14:paraId="3B38669C" w14:textId="77777777" w:rsidR="00A7546C" w:rsidRPr="00A7546C" w:rsidRDefault="00A7546C" w:rsidP="00A7546C">
      <w:pPr>
        <w:rPr>
          <w:rFonts w:ascii="Aller" w:hAnsi="Aller"/>
        </w:rPr>
      </w:pPr>
      <w:r w:rsidRPr="00A7546C">
        <w:rPr>
          <w:rFonts w:ascii="Aller" w:hAnsi="Aller"/>
        </w:rPr>
        <w:t xml:space="preserve">The Sydney Swans are currently accepting applications from suitable candidates for the Multicultural Coach position under the Alex Jesaulenko Coaching Internship Program. </w:t>
      </w:r>
    </w:p>
    <w:p w14:paraId="7DC53181" w14:textId="77777777" w:rsidR="00A7546C" w:rsidRPr="00A7546C" w:rsidRDefault="00A7546C" w:rsidP="00A7546C">
      <w:pPr>
        <w:rPr>
          <w:rFonts w:ascii="Aller" w:hAnsi="Aller"/>
        </w:rPr>
      </w:pPr>
      <w:r w:rsidRPr="00A7546C">
        <w:rPr>
          <w:rFonts w:ascii="Aller" w:hAnsi="Aller"/>
        </w:rPr>
        <w:t>The position offers candidates from diverse backgrounds the opportunity to work part time as a volunteer in the Club’s coaching program for 8 weeks.</w:t>
      </w:r>
    </w:p>
    <w:p w14:paraId="110922F8" w14:textId="77777777" w:rsidR="00A7546C" w:rsidRPr="00A7546C" w:rsidRDefault="00A7546C" w:rsidP="00A7546C">
      <w:pPr>
        <w:rPr>
          <w:rFonts w:ascii="Aller" w:hAnsi="Aller"/>
        </w:rPr>
      </w:pPr>
    </w:p>
    <w:p w14:paraId="268F365F" w14:textId="77777777" w:rsidR="00A7546C" w:rsidRPr="00A7546C" w:rsidRDefault="00A7546C" w:rsidP="00A7546C">
      <w:pPr>
        <w:rPr>
          <w:rFonts w:ascii="Bebas Neue Bold" w:hAnsi="Bebas Neue Bold"/>
          <w:sz w:val="32"/>
          <w:szCs w:val="32"/>
        </w:rPr>
      </w:pPr>
      <w:r w:rsidRPr="00A7546C">
        <w:rPr>
          <w:rFonts w:ascii="Bebas Neue Bold" w:hAnsi="Bebas Neue Bold"/>
          <w:sz w:val="32"/>
          <w:szCs w:val="32"/>
        </w:rPr>
        <w:t>WHAT’S INVOLVED?</w:t>
      </w:r>
    </w:p>
    <w:p w14:paraId="5F25AFC7" w14:textId="77777777" w:rsidR="00A7546C" w:rsidRPr="00A7546C" w:rsidRDefault="00A7546C" w:rsidP="00A7546C">
      <w:pPr>
        <w:rPr>
          <w:rFonts w:ascii="Aller" w:hAnsi="Aller"/>
        </w:rPr>
      </w:pPr>
    </w:p>
    <w:p w14:paraId="43D55A42" w14:textId="77777777" w:rsidR="00A7546C" w:rsidRPr="00A7546C" w:rsidRDefault="00A7546C" w:rsidP="00A7546C">
      <w:pPr>
        <w:rPr>
          <w:rFonts w:ascii="Aller" w:hAnsi="Aller"/>
        </w:rPr>
      </w:pPr>
      <w:r w:rsidRPr="00A7546C">
        <w:rPr>
          <w:rFonts w:ascii="Aller" w:hAnsi="Aller"/>
        </w:rPr>
        <w:t>•</w:t>
      </w:r>
      <w:r>
        <w:rPr>
          <w:rFonts w:ascii="Aller" w:hAnsi="Aller"/>
        </w:rPr>
        <w:t xml:space="preserve"> </w:t>
      </w:r>
      <w:r w:rsidRPr="00A7546C">
        <w:rPr>
          <w:rFonts w:ascii="Aller" w:hAnsi="Aller"/>
        </w:rPr>
        <w:t>Unpaid voluntary position</w:t>
      </w:r>
    </w:p>
    <w:p w14:paraId="6AF45E35" w14:textId="77777777" w:rsidR="00A7546C" w:rsidRPr="00A7546C" w:rsidRDefault="00A7546C" w:rsidP="00A7546C">
      <w:pPr>
        <w:rPr>
          <w:rFonts w:ascii="Aller" w:hAnsi="Aller"/>
        </w:rPr>
      </w:pPr>
      <w:r w:rsidRPr="00A7546C">
        <w:rPr>
          <w:rFonts w:ascii="Aller" w:hAnsi="Aller"/>
        </w:rPr>
        <w:t>•</w:t>
      </w:r>
      <w:r>
        <w:rPr>
          <w:rFonts w:ascii="Aller" w:hAnsi="Aller"/>
        </w:rPr>
        <w:t xml:space="preserve"> </w:t>
      </w:r>
      <w:r w:rsidRPr="00A7546C">
        <w:rPr>
          <w:rFonts w:ascii="Aller" w:hAnsi="Aller"/>
        </w:rPr>
        <w:t>Flexible hours suited to the successful applicant</w:t>
      </w:r>
    </w:p>
    <w:p w14:paraId="3BCEF4FD" w14:textId="77777777" w:rsidR="00A7546C" w:rsidRPr="00A7546C" w:rsidRDefault="00A7546C" w:rsidP="00A7546C">
      <w:pPr>
        <w:rPr>
          <w:rFonts w:ascii="Aller" w:hAnsi="Aller"/>
        </w:rPr>
      </w:pPr>
      <w:r w:rsidRPr="00A7546C">
        <w:rPr>
          <w:rFonts w:ascii="Aller" w:hAnsi="Aller"/>
        </w:rPr>
        <w:t>•</w:t>
      </w:r>
      <w:r>
        <w:rPr>
          <w:rFonts w:ascii="Aller" w:hAnsi="Aller"/>
        </w:rPr>
        <w:t xml:space="preserve"> </w:t>
      </w:r>
      <w:r w:rsidRPr="00A7546C">
        <w:rPr>
          <w:rFonts w:ascii="Aller" w:hAnsi="Aller"/>
        </w:rPr>
        <w:t>Professional development opportunity working alongside AFL coaches &amp; staff</w:t>
      </w:r>
    </w:p>
    <w:p w14:paraId="0D9970BE" w14:textId="77777777" w:rsidR="00A7546C" w:rsidRPr="00A7546C" w:rsidRDefault="00A7546C" w:rsidP="00A7546C">
      <w:pPr>
        <w:rPr>
          <w:rFonts w:ascii="Aller" w:hAnsi="Aller"/>
        </w:rPr>
      </w:pPr>
    </w:p>
    <w:p w14:paraId="5286F2E7" w14:textId="77777777" w:rsidR="00A7546C" w:rsidRPr="00A7546C" w:rsidRDefault="00A7546C" w:rsidP="00A7546C">
      <w:pPr>
        <w:rPr>
          <w:rFonts w:ascii="Aller" w:hAnsi="Aller"/>
        </w:rPr>
      </w:pPr>
    </w:p>
    <w:p w14:paraId="1E216581" w14:textId="77777777" w:rsidR="00A7546C" w:rsidRPr="00A7546C" w:rsidRDefault="00A7546C" w:rsidP="00A7546C">
      <w:pPr>
        <w:rPr>
          <w:rFonts w:ascii="Bebas Neue Bold" w:hAnsi="Bebas Neue Bold"/>
          <w:sz w:val="32"/>
          <w:szCs w:val="32"/>
        </w:rPr>
      </w:pPr>
      <w:r w:rsidRPr="00A7546C">
        <w:rPr>
          <w:rFonts w:ascii="Bebas Neue Bold" w:hAnsi="Bebas Neue Bold"/>
          <w:sz w:val="32"/>
          <w:szCs w:val="32"/>
        </w:rPr>
        <w:t>WHAT WE’RE LOOKING FOR:</w:t>
      </w:r>
    </w:p>
    <w:p w14:paraId="023FDAB0" w14:textId="77777777" w:rsidR="00A7546C" w:rsidRPr="00A7546C" w:rsidRDefault="00A7546C" w:rsidP="00A7546C">
      <w:pPr>
        <w:rPr>
          <w:rFonts w:ascii="Aller" w:hAnsi="Aller"/>
        </w:rPr>
      </w:pPr>
    </w:p>
    <w:p w14:paraId="66B536BA" w14:textId="77777777" w:rsidR="00A7546C" w:rsidRPr="00A7546C" w:rsidRDefault="00A7546C" w:rsidP="00A7546C">
      <w:pPr>
        <w:rPr>
          <w:rFonts w:ascii="Aller" w:hAnsi="Aller"/>
        </w:rPr>
      </w:pPr>
      <w:r w:rsidRPr="00A7546C">
        <w:rPr>
          <w:rFonts w:ascii="Aller" w:hAnsi="Aller"/>
        </w:rPr>
        <w:t>•</w:t>
      </w:r>
      <w:r>
        <w:rPr>
          <w:rFonts w:ascii="Aller" w:hAnsi="Aller"/>
        </w:rPr>
        <w:t xml:space="preserve"> </w:t>
      </w:r>
      <w:r w:rsidRPr="00A7546C">
        <w:rPr>
          <w:rFonts w:ascii="Aller" w:hAnsi="Aller"/>
        </w:rPr>
        <w:t>Candidates from a multicultural background (i.e. candidate themselves, or one or more parents born overseas)</w:t>
      </w:r>
    </w:p>
    <w:p w14:paraId="51015E87" w14:textId="77777777" w:rsidR="00A7546C" w:rsidRPr="00A7546C" w:rsidRDefault="00A7546C" w:rsidP="00A7546C">
      <w:pPr>
        <w:rPr>
          <w:rFonts w:ascii="Aller" w:hAnsi="Aller"/>
        </w:rPr>
      </w:pPr>
      <w:r w:rsidRPr="00A7546C">
        <w:rPr>
          <w:rFonts w:ascii="Aller" w:hAnsi="Aller"/>
        </w:rPr>
        <w:t>•</w:t>
      </w:r>
      <w:r>
        <w:rPr>
          <w:rFonts w:ascii="Aller" w:hAnsi="Aller"/>
        </w:rPr>
        <w:t xml:space="preserve"> </w:t>
      </w:r>
      <w:r w:rsidRPr="00A7546C">
        <w:rPr>
          <w:rFonts w:ascii="Aller" w:hAnsi="Aller"/>
        </w:rPr>
        <w:t>Interest in sport and desire to learn from an elite professional environment.</w:t>
      </w:r>
    </w:p>
    <w:p w14:paraId="3C945389" w14:textId="77777777" w:rsidR="00A7546C" w:rsidRPr="00A7546C" w:rsidRDefault="00A7546C" w:rsidP="00A7546C">
      <w:pPr>
        <w:rPr>
          <w:rFonts w:ascii="Aller" w:hAnsi="Aller"/>
        </w:rPr>
      </w:pPr>
      <w:r w:rsidRPr="00A7546C">
        <w:rPr>
          <w:rFonts w:ascii="Aller" w:hAnsi="Aller"/>
        </w:rPr>
        <w:t>•</w:t>
      </w:r>
      <w:r>
        <w:rPr>
          <w:rFonts w:ascii="Aller" w:hAnsi="Aller"/>
        </w:rPr>
        <w:t xml:space="preserve"> </w:t>
      </w:r>
      <w:r w:rsidRPr="00A7546C">
        <w:rPr>
          <w:rFonts w:ascii="Aller" w:hAnsi="Aller"/>
        </w:rPr>
        <w:t>Experience in coaching is preferred, but not essential.</w:t>
      </w:r>
    </w:p>
    <w:p w14:paraId="2155773A" w14:textId="77777777" w:rsidR="00A7546C" w:rsidRPr="00A7546C" w:rsidRDefault="00A7546C" w:rsidP="00A7546C">
      <w:pPr>
        <w:rPr>
          <w:rFonts w:ascii="Aller" w:hAnsi="Aller"/>
        </w:rPr>
      </w:pPr>
      <w:r w:rsidRPr="00A7546C">
        <w:rPr>
          <w:rFonts w:ascii="Aller" w:hAnsi="Aller"/>
        </w:rPr>
        <w:t>•</w:t>
      </w:r>
      <w:r>
        <w:rPr>
          <w:rFonts w:ascii="Aller" w:hAnsi="Aller"/>
        </w:rPr>
        <w:t xml:space="preserve"> </w:t>
      </w:r>
      <w:r w:rsidRPr="00A7546C">
        <w:rPr>
          <w:rFonts w:ascii="Aller" w:hAnsi="Aller"/>
        </w:rPr>
        <w:t>Understanding of AFL is preferred, but not essential.</w:t>
      </w:r>
    </w:p>
    <w:p w14:paraId="66CBB858" w14:textId="77777777" w:rsidR="00A7546C" w:rsidRPr="00A7546C" w:rsidRDefault="00A7546C" w:rsidP="00A7546C">
      <w:pPr>
        <w:rPr>
          <w:rFonts w:ascii="Aller" w:hAnsi="Aller"/>
        </w:rPr>
      </w:pPr>
    </w:p>
    <w:p w14:paraId="3EE7D00B" w14:textId="77777777" w:rsidR="00A7546C" w:rsidRDefault="00A7546C" w:rsidP="00A7546C">
      <w:pPr>
        <w:rPr>
          <w:rFonts w:ascii="Aller" w:hAnsi="Aller"/>
          <w:sz w:val="32"/>
          <w:szCs w:val="32"/>
        </w:rPr>
      </w:pPr>
      <w:r w:rsidRPr="00A7546C">
        <w:rPr>
          <w:rFonts w:ascii="Bebas Neue Bold" w:hAnsi="Bebas Neue Bold"/>
          <w:sz w:val="32"/>
          <w:szCs w:val="32"/>
        </w:rPr>
        <w:t>TO APPLY</w:t>
      </w:r>
      <w:r w:rsidRPr="00A7546C">
        <w:rPr>
          <w:rFonts w:ascii="Aller" w:hAnsi="Aller"/>
          <w:sz w:val="32"/>
          <w:szCs w:val="32"/>
        </w:rPr>
        <w:t>:</w:t>
      </w:r>
    </w:p>
    <w:p w14:paraId="5E250D70" w14:textId="77777777" w:rsidR="0076326B" w:rsidRPr="00A7546C" w:rsidRDefault="0076326B" w:rsidP="00A7546C">
      <w:pPr>
        <w:rPr>
          <w:rFonts w:ascii="Aller" w:hAnsi="Aller"/>
          <w:sz w:val="32"/>
          <w:szCs w:val="32"/>
        </w:rPr>
      </w:pPr>
      <w:bookmarkStart w:id="0" w:name="_GoBack"/>
      <w:bookmarkEnd w:id="0"/>
    </w:p>
    <w:p w14:paraId="4E815A8D" w14:textId="77777777" w:rsidR="00A7546C" w:rsidRPr="00A7546C" w:rsidRDefault="0076326B" w:rsidP="00A7546C">
      <w:pPr>
        <w:rPr>
          <w:rFonts w:ascii="Aller" w:hAnsi="Aller"/>
        </w:rPr>
      </w:pPr>
      <w:r>
        <w:rPr>
          <w:rFonts w:ascii="Aller" w:hAnsi="Aller"/>
        </w:rPr>
        <w:t xml:space="preserve">Please complete the application form below and return via email to </w:t>
      </w:r>
      <w:hyperlink r:id="rId7" w:history="1">
        <w:r w:rsidRPr="005C0059">
          <w:rPr>
            <w:rStyle w:val="Hyperlink"/>
            <w:rFonts w:ascii="Aller" w:hAnsi="Aller"/>
          </w:rPr>
          <w:t>hr@sydneyswans.com.au</w:t>
        </w:r>
      </w:hyperlink>
      <w:r>
        <w:rPr>
          <w:rFonts w:ascii="Aller" w:hAnsi="Aller"/>
        </w:rPr>
        <w:t xml:space="preserve"> </w:t>
      </w:r>
    </w:p>
    <w:p w14:paraId="537BBD65" w14:textId="77777777" w:rsidR="005A1424" w:rsidRDefault="005A1424" w:rsidP="007C5257">
      <w:pPr>
        <w:rPr>
          <w:rFonts w:ascii="Aller" w:hAnsi="Aller"/>
        </w:rPr>
      </w:pPr>
    </w:p>
    <w:p w14:paraId="4D1DB44A" w14:textId="1ADD3C44" w:rsidR="00A7546C" w:rsidRDefault="00A7546C" w:rsidP="007C5257">
      <w:pPr>
        <w:rPr>
          <w:rFonts w:ascii="Aller" w:hAnsi="Aller"/>
        </w:rPr>
      </w:pPr>
    </w:p>
    <w:p w14:paraId="345DC4B6" w14:textId="0C5042F3" w:rsidR="007F727B" w:rsidRDefault="007F727B" w:rsidP="007C5257">
      <w:pPr>
        <w:rPr>
          <w:rFonts w:ascii="Aller" w:hAnsi="Aller"/>
        </w:rPr>
      </w:pPr>
    </w:p>
    <w:p w14:paraId="7E252D07" w14:textId="733D740E" w:rsidR="007F727B" w:rsidRDefault="007F727B" w:rsidP="007C5257">
      <w:pPr>
        <w:rPr>
          <w:rFonts w:ascii="Aller" w:hAnsi="Aller"/>
        </w:rPr>
      </w:pPr>
    </w:p>
    <w:p w14:paraId="179A2983" w14:textId="103733C6" w:rsidR="007F727B" w:rsidRDefault="007F727B" w:rsidP="007C5257">
      <w:pPr>
        <w:rPr>
          <w:rFonts w:ascii="Aller" w:hAnsi="Aller"/>
        </w:rPr>
      </w:pPr>
    </w:p>
    <w:p w14:paraId="30C9FAB6" w14:textId="4FA3F268" w:rsidR="007F727B" w:rsidRDefault="007F727B" w:rsidP="007C5257">
      <w:pPr>
        <w:rPr>
          <w:rFonts w:ascii="Aller" w:hAnsi="Aller"/>
        </w:rPr>
      </w:pPr>
    </w:p>
    <w:p w14:paraId="5F9754E6" w14:textId="77777777" w:rsidR="007F727B" w:rsidRDefault="007F727B" w:rsidP="007C5257">
      <w:pPr>
        <w:rPr>
          <w:rFonts w:ascii="Aller" w:hAnsi="Aller"/>
        </w:rPr>
      </w:pPr>
    </w:p>
    <w:p w14:paraId="079A6A9B" w14:textId="77777777" w:rsidR="00A7546C" w:rsidRDefault="00A7546C" w:rsidP="007C5257">
      <w:pPr>
        <w:rPr>
          <w:rFonts w:ascii="Aller" w:hAnsi="Aller"/>
        </w:rPr>
      </w:pPr>
    </w:p>
    <w:p w14:paraId="49F8691E" w14:textId="77777777" w:rsidR="00A7546C" w:rsidRDefault="00A7546C" w:rsidP="00A7546C">
      <w:pPr>
        <w:jc w:val="center"/>
        <w:rPr>
          <w:rFonts w:ascii="Bebas Neue Bold" w:hAnsi="Bebas Neue Bold"/>
          <w:sz w:val="32"/>
          <w:szCs w:val="32"/>
          <w:u w:val="single"/>
        </w:rPr>
      </w:pPr>
      <w:r w:rsidRPr="00A7546C">
        <w:rPr>
          <w:rFonts w:ascii="Bebas Neue Bold" w:hAnsi="Bebas Neue Bold"/>
          <w:sz w:val="32"/>
          <w:szCs w:val="32"/>
          <w:u w:val="single"/>
        </w:rPr>
        <w:lastRenderedPageBreak/>
        <w:t xml:space="preserve">Alex </w:t>
      </w:r>
      <w:r w:rsidR="00653021" w:rsidRPr="00A7546C">
        <w:rPr>
          <w:rFonts w:ascii="Bebas Neue Bold" w:hAnsi="Bebas Neue Bold"/>
          <w:sz w:val="32"/>
          <w:szCs w:val="32"/>
          <w:u w:val="single"/>
        </w:rPr>
        <w:t>Jesaulenko</w:t>
      </w:r>
      <w:r w:rsidRPr="00A7546C">
        <w:rPr>
          <w:rFonts w:ascii="Bebas Neue Bold" w:hAnsi="Bebas Neue Bold"/>
          <w:sz w:val="32"/>
          <w:szCs w:val="32"/>
          <w:u w:val="single"/>
        </w:rPr>
        <w:t xml:space="preserve"> internship – volunteer application form</w:t>
      </w:r>
    </w:p>
    <w:p w14:paraId="59E56F33" w14:textId="77777777" w:rsidR="0076326B" w:rsidRPr="0076326B" w:rsidRDefault="0076326B" w:rsidP="00A7546C">
      <w:pPr>
        <w:jc w:val="center"/>
        <w:rPr>
          <w:rFonts w:ascii="Aller" w:hAnsi="Aller"/>
          <w:sz w:val="32"/>
          <w:szCs w:val="32"/>
          <w:u w:val="single"/>
        </w:rPr>
      </w:pPr>
    </w:p>
    <w:p w14:paraId="51E7E66C" w14:textId="77777777" w:rsidR="00A7546C" w:rsidRDefault="00A7546C" w:rsidP="00A7546C">
      <w:pPr>
        <w:jc w:val="center"/>
        <w:rPr>
          <w:rFonts w:ascii="Bebas Neue Bold" w:hAnsi="Bebas Neue Bold"/>
          <w:sz w:val="32"/>
          <w:szCs w:val="32"/>
        </w:rPr>
      </w:pPr>
    </w:p>
    <w:p w14:paraId="487F907B" w14:textId="77777777" w:rsidR="00A7546C" w:rsidRDefault="00A7546C" w:rsidP="00A7546C">
      <w:pPr>
        <w:jc w:val="both"/>
        <w:rPr>
          <w:rFonts w:ascii="Bebas Neue Bold" w:hAnsi="Bebas Neue Bold"/>
          <w:sz w:val="32"/>
          <w:szCs w:val="32"/>
        </w:rPr>
      </w:pPr>
      <w:r>
        <w:rPr>
          <w:rFonts w:ascii="Bebas Neue Bold" w:hAnsi="Bebas Neue Bold"/>
          <w:sz w:val="32"/>
          <w:szCs w:val="32"/>
        </w:rPr>
        <w:t>Personal details</w:t>
      </w:r>
    </w:p>
    <w:p w14:paraId="60D690F4" w14:textId="77777777" w:rsidR="00A7546C" w:rsidRDefault="00A7546C" w:rsidP="00A7546C">
      <w:pPr>
        <w:jc w:val="both"/>
        <w:rPr>
          <w:rFonts w:ascii="Bebas Neue Bold" w:hAnsi="Bebas Neue Bold"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6888"/>
      </w:tblGrid>
      <w:tr w:rsidR="00A7546C" w14:paraId="12DD41BE" w14:textId="77777777" w:rsidTr="00A7546C">
        <w:tc>
          <w:tcPr>
            <w:tcW w:w="2122" w:type="dxa"/>
          </w:tcPr>
          <w:p w14:paraId="2283CB6A" w14:textId="77777777" w:rsidR="00A7546C" w:rsidRPr="00A7546C" w:rsidRDefault="00A7546C" w:rsidP="00A7546C">
            <w:pPr>
              <w:jc w:val="both"/>
              <w:rPr>
                <w:rFonts w:ascii="Aller" w:hAnsi="Aller"/>
              </w:rPr>
            </w:pPr>
            <w:r w:rsidRPr="00A7546C">
              <w:rPr>
                <w:rFonts w:ascii="Aller" w:hAnsi="Aller"/>
              </w:rPr>
              <w:t>Name</w:t>
            </w:r>
          </w:p>
        </w:tc>
        <w:tc>
          <w:tcPr>
            <w:tcW w:w="6888" w:type="dxa"/>
          </w:tcPr>
          <w:p w14:paraId="351F7521" w14:textId="77777777" w:rsidR="00A7546C" w:rsidRDefault="00A7546C" w:rsidP="00A7546C">
            <w:pPr>
              <w:jc w:val="both"/>
              <w:rPr>
                <w:rFonts w:ascii="Bebas Neue Bold" w:hAnsi="Bebas Neue Bold"/>
                <w:sz w:val="32"/>
                <w:szCs w:val="32"/>
              </w:rPr>
            </w:pPr>
          </w:p>
        </w:tc>
      </w:tr>
      <w:tr w:rsidR="00A7546C" w14:paraId="7322FDBB" w14:textId="77777777" w:rsidTr="00A7546C">
        <w:tc>
          <w:tcPr>
            <w:tcW w:w="2122" w:type="dxa"/>
          </w:tcPr>
          <w:p w14:paraId="4D2FC5D4" w14:textId="77777777" w:rsidR="00A7546C" w:rsidRPr="00A7546C" w:rsidRDefault="00A7546C" w:rsidP="00A7546C">
            <w:pPr>
              <w:jc w:val="both"/>
              <w:rPr>
                <w:rFonts w:ascii="Aller" w:hAnsi="Aller"/>
              </w:rPr>
            </w:pPr>
            <w:r w:rsidRPr="00A7546C">
              <w:rPr>
                <w:rFonts w:ascii="Aller" w:hAnsi="Aller"/>
              </w:rPr>
              <w:t>Street address</w:t>
            </w:r>
          </w:p>
        </w:tc>
        <w:tc>
          <w:tcPr>
            <w:tcW w:w="6888" w:type="dxa"/>
          </w:tcPr>
          <w:p w14:paraId="3CC52B82" w14:textId="77777777" w:rsidR="00A7546C" w:rsidRDefault="00A7546C" w:rsidP="00A7546C">
            <w:pPr>
              <w:jc w:val="both"/>
              <w:rPr>
                <w:rFonts w:ascii="Bebas Neue Bold" w:hAnsi="Bebas Neue Bold"/>
                <w:sz w:val="32"/>
                <w:szCs w:val="32"/>
              </w:rPr>
            </w:pPr>
          </w:p>
        </w:tc>
      </w:tr>
      <w:tr w:rsidR="00A7546C" w14:paraId="040391F7" w14:textId="77777777" w:rsidTr="00A7546C">
        <w:tc>
          <w:tcPr>
            <w:tcW w:w="2122" w:type="dxa"/>
          </w:tcPr>
          <w:p w14:paraId="206CD12B" w14:textId="77777777" w:rsidR="00A7546C" w:rsidRPr="00A7546C" w:rsidRDefault="00A7546C" w:rsidP="00A7546C">
            <w:pPr>
              <w:jc w:val="both"/>
              <w:rPr>
                <w:rFonts w:ascii="Aller" w:hAnsi="Aller"/>
              </w:rPr>
            </w:pPr>
            <w:r w:rsidRPr="00A7546C">
              <w:rPr>
                <w:rFonts w:ascii="Aller" w:hAnsi="Aller"/>
              </w:rPr>
              <w:t>Contact number</w:t>
            </w:r>
          </w:p>
        </w:tc>
        <w:tc>
          <w:tcPr>
            <w:tcW w:w="6888" w:type="dxa"/>
          </w:tcPr>
          <w:p w14:paraId="09A11732" w14:textId="77777777" w:rsidR="00A7546C" w:rsidRDefault="00A7546C" w:rsidP="00A7546C">
            <w:pPr>
              <w:jc w:val="both"/>
              <w:rPr>
                <w:rFonts w:ascii="Bebas Neue Bold" w:hAnsi="Bebas Neue Bold"/>
                <w:sz w:val="32"/>
                <w:szCs w:val="32"/>
              </w:rPr>
            </w:pPr>
          </w:p>
        </w:tc>
      </w:tr>
      <w:tr w:rsidR="00A7546C" w14:paraId="35755933" w14:textId="77777777" w:rsidTr="00A7546C">
        <w:tc>
          <w:tcPr>
            <w:tcW w:w="2122" w:type="dxa"/>
          </w:tcPr>
          <w:p w14:paraId="18035812" w14:textId="77777777" w:rsidR="00A7546C" w:rsidRPr="00A7546C" w:rsidRDefault="00A7546C" w:rsidP="00A7546C">
            <w:pPr>
              <w:jc w:val="both"/>
              <w:rPr>
                <w:rFonts w:ascii="Aller" w:hAnsi="Aller"/>
              </w:rPr>
            </w:pPr>
            <w:r w:rsidRPr="00A7546C">
              <w:rPr>
                <w:rFonts w:ascii="Aller" w:hAnsi="Aller"/>
              </w:rPr>
              <w:t>e-mail address</w:t>
            </w:r>
          </w:p>
        </w:tc>
        <w:tc>
          <w:tcPr>
            <w:tcW w:w="6888" w:type="dxa"/>
          </w:tcPr>
          <w:p w14:paraId="53566BE0" w14:textId="77777777" w:rsidR="00A7546C" w:rsidRDefault="00A7546C" w:rsidP="00A7546C">
            <w:pPr>
              <w:jc w:val="both"/>
              <w:rPr>
                <w:rFonts w:ascii="Bebas Neue Bold" w:hAnsi="Bebas Neue Bold"/>
                <w:sz w:val="32"/>
                <w:szCs w:val="32"/>
              </w:rPr>
            </w:pPr>
          </w:p>
        </w:tc>
      </w:tr>
    </w:tbl>
    <w:p w14:paraId="71EBD7C9" w14:textId="77777777" w:rsidR="00A7546C" w:rsidRDefault="00A7546C" w:rsidP="00A7546C">
      <w:pPr>
        <w:jc w:val="both"/>
        <w:rPr>
          <w:rFonts w:ascii="Bebas Neue Bold" w:hAnsi="Bebas Neue Bold"/>
          <w:sz w:val="32"/>
          <w:szCs w:val="32"/>
        </w:rPr>
      </w:pPr>
    </w:p>
    <w:p w14:paraId="7FC22730" w14:textId="77777777" w:rsidR="00A7546C" w:rsidRDefault="00A7546C" w:rsidP="00A7546C">
      <w:pPr>
        <w:jc w:val="both"/>
        <w:rPr>
          <w:rFonts w:ascii="Bebas Neue Bold" w:hAnsi="Bebas Neue Bold"/>
          <w:sz w:val="32"/>
          <w:szCs w:val="32"/>
        </w:rPr>
      </w:pPr>
      <w:r>
        <w:rPr>
          <w:rFonts w:ascii="Bebas Neue Bold" w:hAnsi="Bebas Neue Bold"/>
          <w:sz w:val="32"/>
          <w:szCs w:val="32"/>
        </w:rPr>
        <w:t>Cultural background</w:t>
      </w:r>
    </w:p>
    <w:p w14:paraId="56664F4D" w14:textId="77777777" w:rsidR="00A7546C" w:rsidRDefault="00A7546C" w:rsidP="00A7546C">
      <w:pPr>
        <w:jc w:val="both"/>
        <w:rPr>
          <w:rFonts w:ascii="Bebas Neue Bold" w:hAnsi="Bebas Neue Bold"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5896"/>
      </w:tblGrid>
      <w:tr w:rsidR="00A7546C" w14:paraId="2CEFD09A" w14:textId="77777777" w:rsidTr="00A7546C">
        <w:tc>
          <w:tcPr>
            <w:tcW w:w="3114" w:type="dxa"/>
          </w:tcPr>
          <w:p w14:paraId="2DFD2859" w14:textId="77777777" w:rsidR="00A7546C" w:rsidRPr="00A7546C" w:rsidRDefault="00A7546C" w:rsidP="00A7546C">
            <w:pPr>
              <w:jc w:val="both"/>
              <w:rPr>
                <w:rFonts w:ascii="Aller" w:hAnsi="Aller"/>
              </w:rPr>
            </w:pPr>
            <w:r>
              <w:rPr>
                <w:rFonts w:ascii="Aller" w:hAnsi="Aller"/>
              </w:rPr>
              <w:t>Country of birth</w:t>
            </w:r>
          </w:p>
        </w:tc>
        <w:tc>
          <w:tcPr>
            <w:tcW w:w="5896" w:type="dxa"/>
          </w:tcPr>
          <w:p w14:paraId="64019CF8" w14:textId="77777777" w:rsidR="00A7546C" w:rsidRDefault="00A7546C" w:rsidP="00A7546C">
            <w:pPr>
              <w:jc w:val="both"/>
              <w:rPr>
                <w:rFonts w:ascii="Bebas Neue Bold" w:hAnsi="Bebas Neue Bold"/>
                <w:sz w:val="32"/>
                <w:szCs w:val="32"/>
              </w:rPr>
            </w:pPr>
          </w:p>
        </w:tc>
      </w:tr>
      <w:tr w:rsidR="00A7546C" w14:paraId="4C43FBAD" w14:textId="77777777" w:rsidTr="00A7546C">
        <w:tc>
          <w:tcPr>
            <w:tcW w:w="3114" w:type="dxa"/>
          </w:tcPr>
          <w:p w14:paraId="07227D1D" w14:textId="77777777" w:rsidR="00A7546C" w:rsidRPr="00A7546C" w:rsidRDefault="00A7546C" w:rsidP="00A7546C">
            <w:pPr>
              <w:jc w:val="both"/>
              <w:rPr>
                <w:rFonts w:ascii="Aller" w:hAnsi="Aller"/>
              </w:rPr>
            </w:pPr>
            <w:r>
              <w:rPr>
                <w:rFonts w:ascii="Aller" w:hAnsi="Aller"/>
              </w:rPr>
              <w:t>Year came to Australia</w:t>
            </w:r>
          </w:p>
        </w:tc>
        <w:tc>
          <w:tcPr>
            <w:tcW w:w="5896" w:type="dxa"/>
          </w:tcPr>
          <w:p w14:paraId="51267ADB" w14:textId="77777777" w:rsidR="00A7546C" w:rsidRDefault="00A7546C" w:rsidP="00A7546C">
            <w:pPr>
              <w:jc w:val="both"/>
              <w:rPr>
                <w:rFonts w:ascii="Bebas Neue Bold" w:hAnsi="Bebas Neue Bold"/>
                <w:sz w:val="32"/>
                <w:szCs w:val="32"/>
              </w:rPr>
            </w:pPr>
          </w:p>
        </w:tc>
      </w:tr>
      <w:tr w:rsidR="00A7546C" w14:paraId="48AFA9EE" w14:textId="77777777" w:rsidTr="00A7546C">
        <w:tc>
          <w:tcPr>
            <w:tcW w:w="3114" w:type="dxa"/>
          </w:tcPr>
          <w:p w14:paraId="671AE6B3" w14:textId="77777777" w:rsidR="00A7546C" w:rsidRPr="00A7546C" w:rsidRDefault="00A7546C" w:rsidP="00A7546C">
            <w:pPr>
              <w:jc w:val="both"/>
              <w:rPr>
                <w:rFonts w:ascii="Aller" w:hAnsi="Aller"/>
              </w:rPr>
            </w:pPr>
            <w:r>
              <w:rPr>
                <w:rFonts w:ascii="Aller" w:hAnsi="Aller"/>
              </w:rPr>
              <w:t>Languages spoken at home</w:t>
            </w:r>
          </w:p>
        </w:tc>
        <w:tc>
          <w:tcPr>
            <w:tcW w:w="5896" w:type="dxa"/>
          </w:tcPr>
          <w:p w14:paraId="0E114C7A" w14:textId="77777777" w:rsidR="00A7546C" w:rsidRDefault="00A7546C" w:rsidP="00A7546C">
            <w:pPr>
              <w:jc w:val="both"/>
              <w:rPr>
                <w:rFonts w:ascii="Bebas Neue Bold" w:hAnsi="Bebas Neue Bold"/>
                <w:sz w:val="32"/>
                <w:szCs w:val="32"/>
              </w:rPr>
            </w:pPr>
          </w:p>
        </w:tc>
      </w:tr>
      <w:tr w:rsidR="00A7546C" w14:paraId="3B7A63A8" w14:textId="77777777" w:rsidTr="00A7546C">
        <w:tc>
          <w:tcPr>
            <w:tcW w:w="3114" w:type="dxa"/>
          </w:tcPr>
          <w:p w14:paraId="1616DF7D" w14:textId="77777777" w:rsidR="00A7546C" w:rsidRPr="00A7546C" w:rsidRDefault="00A7546C" w:rsidP="00A7546C">
            <w:pPr>
              <w:jc w:val="both"/>
              <w:rPr>
                <w:rFonts w:ascii="Aller" w:hAnsi="Aller"/>
              </w:rPr>
            </w:pPr>
            <w:r>
              <w:rPr>
                <w:rFonts w:ascii="Aller" w:hAnsi="Aller"/>
              </w:rPr>
              <w:t>Mother’s country of birth</w:t>
            </w:r>
          </w:p>
        </w:tc>
        <w:tc>
          <w:tcPr>
            <w:tcW w:w="5896" w:type="dxa"/>
          </w:tcPr>
          <w:p w14:paraId="06887197" w14:textId="77777777" w:rsidR="00A7546C" w:rsidRDefault="00A7546C" w:rsidP="00A7546C">
            <w:pPr>
              <w:jc w:val="both"/>
              <w:rPr>
                <w:rFonts w:ascii="Bebas Neue Bold" w:hAnsi="Bebas Neue Bold"/>
                <w:sz w:val="32"/>
                <w:szCs w:val="32"/>
              </w:rPr>
            </w:pPr>
          </w:p>
        </w:tc>
      </w:tr>
      <w:tr w:rsidR="00A7546C" w14:paraId="36E8408C" w14:textId="77777777" w:rsidTr="00A7546C">
        <w:tc>
          <w:tcPr>
            <w:tcW w:w="3114" w:type="dxa"/>
          </w:tcPr>
          <w:p w14:paraId="614DE78A" w14:textId="77777777" w:rsidR="00A7546C" w:rsidRPr="00A7546C" w:rsidRDefault="00A7546C" w:rsidP="00A7546C">
            <w:pPr>
              <w:jc w:val="both"/>
              <w:rPr>
                <w:rFonts w:ascii="Aller" w:hAnsi="Aller"/>
              </w:rPr>
            </w:pPr>
            <w:r>
              <w:rPr>
                <w:rFonts w:ascii="Aller" w:hAnsi="Aller"/>
              </w:rPr>
              <w:t>Father’s country of birth</w:t>
            </w:r>
          </w:p>
        </w:tc>
        <w:tc>
          <w:tcPr>
            <w:tcW w:w="5896" w:type="dxa"/>
          </w:tcPr>
          <w:p w14:paraId="04B88C3A" w14:textId="77777777" w:rsidR="00A7546C" w:rsidRDefault="00A7546C" w:rsidP="00A7546C">
            <w:pPr>
              <w:jc w:val="both"/>
              <w:rPr>
                <w:rFonts w:ascii="Bebas Neue Bold" w:hAnsi="Bebas Neue Bold"/>
                <w:sz w:val="32"/>
                <w:szCs w:val="32"/>
              </w:rPr>
            </w:pPr>
          </w:p>
        </w:tc>
      </w:tr>
    </w:tbl>
    <w:p w14:paraId="07010C89" w14:textId="77777777" w:rsidR="00A7546C" w:rsidRDefault="00A7546C" w:rsidP="00A7546C">
      <w:pPr>
        <w:jc w:val="both"/>
        <w:rPr>
          <w:rFonts w:ascii="Bebas Neue Bold" w:hAnsi="Bebas Neue Bold"/>
          <w:sz w:val="32"/>
          <w:szCs w:val="32"/>
        </w:rPr>
      </w:pPr>
    </w:p>
    <w:p w14:paraId="4E4A96CC" w14:textId="77777777" w:rsidR="00A7546C" w:rsidRDefault="00A7546C" w:rsidP="00A7546C">
      <w:pPr>
        <w:jc w:val="both"/>
        <w:rPr>
          <w:rFonts w:ascii="Bebas Neue Bold" w:hAnsi="Bebas Neue Bold"/>
          <w:sz w:val="32"/>
          <w:szCs w:val="32"/>
        </w:rPr>
      </w:pPr>
    </w:p>
    <w:p w14:paraId="1E87DE56" w14:textId="77777777" w:rsidR="00A7546C" w:rsidRDefault="00A7546C" w:rsidP="00A7546C">
      <w:pPr>
        <w:jc w:val="both"/>
        <w:rPr>
          <w:rFonts w:ascii="Bebas Neue Bold" w:hAnsi="Bebas Neue Bold"/>
          <w:sz w:val="32"/>
          <w:szCs w:val="32"/>
        </w:rPr>
      </w:pPr>
      <w:r>
        <w:rPr>
          <w:rFonts w:ascii="Bebas Neue Bold" w:hAnsi="Bebas Neue Bold"/>
          <w:sz w:val="32"/>
          <w:szCs w:val="32"/>
        </w:rPr>
        <w:t>Football background</w:t>
      </w:r>
    </w:p>
    <w:p w14:paraId="5D6954FE" w14:textId="77777777" w:rsidR="00A7546C" w:rsidRDefault="00A7546C" w:rsidP="00A7546C">
      <w:pPr>
        <w:jc w:val="both"/>
        <w:rPr>
          <w:rFonts w:ascii="Bebas Neue Bold" w:hAnsi="Bebas Neue Bold"/>
          <w:sz w:val="32"/>
          <w:szCs w:val="32"/>
        </w:rPr>
      </w:pPr>
    </w:p>
    <w:p w14:paraId="2CEE869E" w14:textId="77777777" w:rsidR="00A7546C" w:rsidRDefault="00A7546C" w:rsidP="00A7546C">
      <w:pPr>
        <w:jc w:val="both"/>
        <w:rPr>
          <w:rFonts w:ascii="Aller" w:hAnsi="Aller"/>
        </w:rPr>
      </w:pPr>
      <w:r>
        <w:rPr>
          <w:rFonts w:ascii="Aller" w:hAnsi="Aller"/>
        </w:rPr>
        <w:t>Please explain your involvement and interest with the game of AFL</w:t>
      </w:r>
    </w:p>
    <w:p w14:paraId="55AF15EB" w14:textId="77777777" w:rsidR="00A7546C" w:rsidRPr="00A7546C" w:rsidRDefault="00A7546C" w:rsidP="00A7546C">
      <w:pPr>
        <w:jc w:val="both"/>
        <w:rPr>
          <w:rFonts w:ascii="Aller" w:hAnsi="Aller"/>
        </w:rPr>
      </w:pPr>
    </w:p>
    <w:tbl>
      <w:tblPr>
        <w:tblStyle w:val="TableGrid"/>
        <w:tblW w:w="9653" w:type="dxa"/>
        <w:tblLook w:val="04A0" w:firstRow="1" w:lastRow="0" w:firstColumn="1" w:lastColumn="0" w:noHBand="0" w:noVBand="1"/>
      </w:tblPr>
      <w:tblGrid>
        <w:gridCol w:w="9653"/>
      </w:tblGrid>
      <w:tr w:rsidR="00A7546C" w14:paraId="513D7C78" w14:textId="77777777" w:rsidTr="00A7546C">
        <w:trPr>
          <w:trHeight w:val="2699"/>
        </w:trPr>
        <w:tc>
          <w:tcPr>
            <w:tcW w:w="9653" w:type="dxa"/>
          </w:tcPr>
          <w:p w14:paraId="38E8ACE4" w14:textId="77777777" w:rsidR="00A7546C" w:rsidRDefault="00A7546C" w:rsidP="00A7546C">
            <w:pPr>
              <w:jc w:val="both"/>
              <w:rPr>
                <w:rFonts w:ascii="Aller" w:hAnsi="Aller"/>
              </w:rPr>
            </w:pPr>
          </w:p>
        </w:tc>
      </w:tr>
    </w:tbl>
    <w:p w14:paraId="3EDCF909" w14:textId="77777777" w:rsidR="00A7546C" w:rsidRDefault="00A7546C" w:rsidP="00A7546C">
      <w:pPr>
        <w:jc w:val="both"/>
        <w:rPr>
          <w:rFonts w:ascii="Aller" w:hAnsi="Aller"/>
        </w:rPr>
      </w:pPr>
    </w:p>
    <w:p w14:paraId="3E4AA842" w14:textId="77777777" w:rsidR="00A7546C" w:rsidRDefault="00A7546C" w:rsidP="00A7546C">
      <w:pPr>
        <w:jc w:val="both"/>
        <w:rPr>
          <w:rFonts w:ascii="Aller" w:hAnsi="Aller"/>
        </w:rPr>
      </w:pPr>
    </w:p>
    <w:p w14:paraId="5125CB96" w14:textId="77777777" w:rsidR="00A7546C" w:rsidRDefault="00A7546C" w:rsidP="00A7546C">
      <w:pPr>
        <w:jc w:val="both"/>
        <w:rPr>
          <w:rFonts w:ascii="Aller" w:hAnsi="Aller"/>
        </w:rPr>
      </w:pPr>
    </w:p>
    <w:p w14:paraId="32000AA4" w14:textId="77777777" w:rsidR="00A7546C" w:rsidRDefault="00A7546C" w:rsidP="00A7546C">
      <w:pPr>
        <w:jc w:val="both"/>
        <w:rPr>
          <w:rFonts w:ascii="Aller" w:hAnsi="Aller"/>
        </w:rPr>
      </w:pPr>
    </w:p>
    <w:p w14:paraId="46A5048D" w14:textId="77777777" w:rsidR="00A7546C" w:rsidRPr="00A7546C" w:rsidRDefault="00A7546C" w:rsidP="00A7546C">
      <w:pPr>
        <w:jc w:val="both"/>
        <w:rPr>
          <w:rFonts w:ascii="Bebas Neue Bold" w:hAnsi="Bebas Neue Bold"/>
          <w:sz w:val="32"/>
          <w:szCs w:val="32"/>
        </w:rPr>
      </w:pPr>
      <w:r>
        <w:rPr>
          <w:rFonts w:ascii="Bebas Neue Bold" w:hAnsi="Bebas Neue Bold"/>
          <w:sz w:val="32"/>
          <w:szCs w:val="32"/>
        </w:rPr>
        <w:t>availability</w:t>
      </w:r>
    </w:p>
    <w:p w14:paraId="43AC804C" w14:textId="77777777" w:rsidR="00A7546C" w:rsidRDefault="00A7546C" w:rsidP="00A7546C">
      <w:pPr>
        <w:jc w:val="both"/>
        <w:rPr>
          <w:rFonts w:ascii="Aller" w:hAnsi="Alle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3942"/>
        <w:gridCol w:w="594"/>
        <w:gridCol w:w="3912"/>
      </w:tblGrid>
      <w:tr w:rsidR="00A7546C" w14:paraId="0669B34B" w14:textId="77777777" w:rsidTr="00653021">
        <w:tc>
          <w:tcPr>
            <w:tcW w:w="9010" w:type="dxa"/>
            <w:gridSpan w:val="4"/>
          </w:tcPr>
          <w:p w14:paraId="4BC2ACBD" w14:textId="77777777" w:rsidR="00A7546C" w:rsidRDefault="00A7546C" w:rsidP="00A7546C">
            <w:pPr>
              <w:jc w:val="both"/>
              <w:rPr>
                <w:rFonts w:ascii="Aller" w:hAnsi="Aller"/>
              </w:rPr>
            </w:pPr>
            <w:r>
              <w:rPr>
                <w:rFonts w:ascii="Aller" w:hAnsi="Aller"/>
              </w:rPr>
              <w:t>Please indicate (x) your availability</w:t>
            </w:r>
          </w:p>
        </w:tc>
      </w:tr>
      <w:tr w:rsidR="00A7546C" w14:paraId="25709609" w14:textId="77777777" w:rsidTr="00A7546C">
        <w:tc>
          <w:tcPr>
            <w:tcW w:w="562" w:type="dxa"/>
          </w:tcPr>
          <w:p w14:paraId="200FF58D" w14:textId="77777777" w:rsidR="00A7546C" w:rsidRDefault="00A7546C" w:rsidP="00A7546C">
            <w:pPr>
              <w:jc w:val="both"/>
              <w:rPr>
                <w:rFonts w:ascii="Aller" w:hAnsi="Aller"/>
              </w:rPr>
            </w:pPr>
          </w:p>
        </w:tc>
        <w:tc>
          <w:tcPr>
            <w:tcW w:w="3942" w:type="dxa"/>
          </w:tcPr>
          <w:p w14:paraId="1F4BE9A2" w14:textId="77777777" w:rsidR="00A7546C" w:rsidRDefault="00A7546C" w:rsidP="00A7546C">
            <w:pPr>
              <w:jc w:val="both"/>
              <w:rPr>
                <w:rFonts w:ascii="Aller" w:hAnsi="Aller"/>
              </w:rPr>
            </w:pPr>
            <w:r>
              <w:rPr>
                <w:rFonts w:ascii="Aller" w:hAnsi="Aller"/>
              </w:rPr>
              <w:t>Monday</w:t>
            </w:r>
          </w:p>
        </w:tc>
        <w:tc>
          <w:tcPr>
            <w:tcW w:w="594" w:type="dxa"/>
          </w:tcPr>
          <w:p w14:paraId="3E4EA34D" w14:textId="77777777" w:rsidR="00A7546C" w:rsidRDefault="00A7546C" w:rsidP="00A7546C">
            <w:pPr>
              <w:jc w:val="both"/>
              <w:rPr>
                <w:rFonts w:ascii="Aller" w:hAnsi="Aller"/>
              </w:rPr>
            </w:pPr>
          </w:p>
        </w:tc>
        <w:tc>
          <w:tcPr>
            <w:tcW w:w="3912" w:type="dxa"/>
          </w:tcPr>
          <w:p w14:paraId="69DB8455" w14:textId="77777777" w:rsidR="00A7546C" w:rsidRDefault="00A7546C" w:rsidP="00A7546C">
            <w:pPr>
              <w:jc w:val="both"/>
              <w:rPr>
                <w:rFonts w:ascii="Aller" w:hAnsi="Aller"/>
              </w:rPr>
            </w:pPr>
            <w:r>
              <w:rPr>
                <w:rFonts w:ascii="Aller" w:hAnsi="Aller"/>
              </w:rPr>
              <w:t>Friday</w:t>
            </w:r>
          </w:p>
        </w:tc>
      </w:tr>
      <w:tr w:rsidR="00A7546C" w14:paraId="61CFD817" w14:textId="77777777" w:rsidTr="00A7546C">
        <w:tc>
          <w:tcPr>
            <w:tcW w:w="562" w:type="dxa"/>
          </w:tcPr>
          <w:p w14:paraId="6B3892FC" w14:textId="77777777" w:rsidR="00A7546C" w:rsidRDefault="00A7546C" w:rsidP="00A7546C">
            <w:pPr>
              <w:jc w:val="both"/>
              <w:rPr>
                <w:rFonts w:ascii="Aller" w:hAnsi="Aller"/>
              </w:rPr>
            </w:pPr>
          </w:p>
        </w:tc>
        <w:tc>
          <w:tcPr>
            <w:tcW w:w="3942" w:type="dxa"/>
          </w:tcPr>
          <w:p w14:paraId="746BC4D4" w14:textId="77777777" w:rsidR="00A7546C" w:rsidRDefault="00A7546C" w:rsidP="00A7546C">
            <w:pPr>
              <w:jc w:val="both"/>
              <w:rPr>
                <w:rFonts w:ascii="Aller" w:hAnsi="Aller"/>
              </w:rPr>
            </w:pPr>
            <w:r>
              <w:rPr>
                <w:rFonts w:ascii="Aller" w:hAnsi="Aller"/>
              </w:rPr>
              <w:t xml:space="preserve">Tuesday </w:t>
            </w:r>
          </w:p>
        </w:tc>
        <w:tc>
          <w:tcPr>
            <w:tcW w:w="594" w:type="dxa"/>
          </w:tcPr>
          <w:p w14:paraId="656AFFCF" w14:textId="77777777" w:rsidR="00A7546C" w:rsidRDefault="00A7546C" w:rsidP="00A7546C">
            <w:pPr>
              <w:jc w:val="both"/>
              <w:rPr>
                <w:rFonts w:ascii="Aller" w:hAnsi="Aller"/>
              </w:rPr>
            </w:pPr>
          </w:p>
        </w:tc>
        <w:tc>
          <w:tcPr>
            <w:tcW w:w="3912" w:type="dxa"/>
          </w:tcPr>
          <w:p w14:paraId="54E49FB5" w14:textId="77777777" w:rsidR="00A7546C" w:rsidRDefault="00A7546C" w:rsidP="00A7546C">
            <w:pPr>
              <w:jc w:val="both"/>
              <w:rPr>
                <w:rFonts w:ascii="Aller" w:hAnsi="Aller"/>
              </w:rPr>
            </w:pPr>
            <w:r>
              <w:rPr>
                <w:rFonts w:ascii="Aller" w:hAnsi="Aller"/>
              </w:rPr>
              <w:t>Saturday</w:t>
            </w:r>
          </w:p>
        </w:tc>
      </w:tr>
      <w:tr w:rsidR="00A7546C" w14:paraId="0B171864" w14:textId="77777777" w:rsidTr="00A7546C">
        <w:tc>
          <w:tcPr>
            <w:tcW w:w="562" w:type="dxa"/>
          </w:tcPr>
          <w:p w14:paraId="7DA1D56D" w14:textId="77777777" w:rsidR="00A7546C" w:rsidRDefault="00A7546C" w:rsidP="00A7546C">
            <w:pPr>
              <w:jc w:val="both"/>
              <w:rPr>
                <w:rFonts w:ascii="Aller" w:hAnsi="Aller"/>
              </w:rPr>
            </w:pPr>
          </w:p>
        </w:tc>
        <w:tc>
          <w:tcPr>
            <w:tcW w:w="3942" w:type="dxa"/>
          </w:tcPr>
          <w:p w14:paraId="4485A617" w14:textId="77777777" w:rsidR="00A7546C" w:rsidRDefault="00A7546C" w:rsidP="00A7546C">
            <w:pPr>
              <w:jc w:val="both"/>
              <w:rPr>
                <w:rFonts w:ascii="Aller" w:hAnsi="Aller"/>
              </w:rPr>
            </w:pPr>
            <w:r>
              <w:rPr>
                <w:rFonts w:ascii="Aller" w:hAnsi="Aller"/>
              </w:rPr>
              <w:t>Wednesday</w:t>
            </w:r>
          </w:p>
        </w:tc>
        <w:tc>
          <w:tcPr>
            <w:tcW w:w="594" w:type="dxa"/>
          </w:tcPr>
          <w:p w14:paraId="5641A4FC" w14:textId="77777777" w:rsidR="00A7546C" w:rsidRDefault="00A7546C" w:rsidP="00A7546C">
            <w:pPr>
              <w:jc w:val="both"/>
              <w:rPr>
                <w:rFonts w:ascii="Aller" w:hAnsi="Aller"/>
              </w:rPr>
            </w:pPr>
          </w:p>
        </w:tc>
        <w:tc>
          <w:tcPr>
            <w:tcW w:w="3912" w:type="dxa"/>
          </w:tcPr>
          <w:p w14:paraId="2F632F37" w14:textId="77777777" w:rsidR="00A7546C" w:rsidRDefault="00A7546C" w:rsidP="00A7546C">
            <w:pPr>
              <w:jc w:val="both"/>
              <w:rPr>
                <w:rFonts w:ascii="Aller" w:hAnsi="Aller"/>
              </w:rPr>
            </w:pPr>
            <w:r>
              <w:rPr>
                <w:rFonts w:ascii="Aller" w:hAnsi="Aller"/>
              </w:rPr>
              <w:t>Sunday</w:t>
            </w:r>
          </w:p>
        </w:tc>
      </w:tr>
      <w:tr w:rsidR="00A7546C" w14:paraId="7FB8866E" w14:textId="77777777" w:rsidTr="00A7546C">
        <w:tc>
          <w:tcPr>
            <w:tcW w:w="562" w:type="dxa"/>
          </w:tcPr>
          <w:p w14:paraId="100F6BC7" w14:textId="77777777" w:rsidR="00A7546C" w:rsidRDefault="00A7546C" w:rsidP="00A7546C">
            <w:pPr>
              <w:jc w:val="both"/>
              <w:rPr>
                <w:rFonts w:ascii="Aller" w:hAnsi="Aller"/>
              </w:rPr>
            </w:pPr>
          </w:p>
        </w:tc>
        <w:tc>
          <w:tcPr>
            <w:tcW w:w="3942" w:type="dxa"/>
          </w:tcPr>
          <w:p w14:paraId="3AA674A7" w14:textId="77777777" w:rsidR="00A7546C" w:rsidRPr="00A7546C" w:rsidRDefault="00A7546C" w:rsidP="00A7546C">
            <w:pPr>
              <w:jc w:val="both"/>
              <w:rPr>
                <w:rFonts w:ascii="Aller" w:hAnsi="Aller"/>
              </w:rPr>
            </w:pPr>
            <w:r>
              <w:rPr>
                <w:rFonts w:ascii="Aller" w:hAnsi="Aller"/>
              </w:rPr>
              <w:t>Thursday</w:t>
            </w:r>
          </w:p>
        </w:tc>
        <w:tc>
          <w:tcPr>
            <w:tcW w:w="594" w:type="dxa"/>
          </w:tcPr>
          <w:p w14:paraId="1ED60FD3" w14:textId="77777777" w:rsidR="00A7546C" w:rsidRDefault="00A7546C" w:rsidP="00A7546C">
            <w:pPr>
              <w:jc w:val="both"/>
              <w:rPr>
                <w:rFonts w:ascii="Aller" w:hAnsi="Aller"/>
              </w:rPr>
            </w:pPr>
          </w:p>
        </w:tc>
        <w:tc>
          <w:tcPr>
            <w:tcW w:w="3912" w:type="dxa"/>
          </w:tcPr>
          <w:p w14:paraId="1529CD60" w14:textId="77777777" w:rsidR="00A7546C" w:rsidRDefault="00A7546C" w:rsidP="00A7546C">
            <w:pPr>
              <w:jc w:val="both"/>
              <w:rPr>
                <w:rFonts w:ascii="Aller" w:hAnsi="Aller"/>
              </w:rPr>
            </w:pPr>
            <w:r>
              <w:rPr>
                <w:rFonts w:ascii="Aller" w:hAnsi="Aller"/>
              </w:rPr>
              <w:t>Cannot indicate but my schedule is flexible</w:t>
            </w:r>
          </w:p>
        </w:tc>
      </w:tr>
    </w:tbl>
    <w:p w14:paraId="650A30C1" w14:textId="77777777" w:rsidR="00A7546C" w:rsidRDefault="00A7546C" w:rsidP="00A7546C">
      <w:pPr>
        <w:jc w:val="both"/>
        <w:rPr>
          <w:rFonts w:ascii="Aller" w:hAnsi="Aller"/>
        </w:rPr>
      </w:pPr>
    </w:p>
    <w:p w14:paraId="52FD53A0" w14:textId="77777777" w:rsidR="00A7546C" w:rsidRDefault="00A7546C" w:rsidP="00A7546C">
      <w:pPr>
        <w:jc w:val="both"/>
        <w:rPr>
          <w:rFonts w:ascii="Aller" w:hAnsi="Aller"/>
        </w:rPr>
      </w:pPr>
    </w:p>
    <w:p w14:paraId="5B7DF019" w14:textId="77777777" w:rsidR="00A7546C" w:rsidRDefault="00A7546C" w:rsidP="00A7546C">
      <w:pPr>
        <w:jc w:val="both"/>
        <w:rPr>
          <w:rFonts w:ascii="Bebas Neue Bold" w:hAnsi="Bebas Neue Bold"/>
          <w:sz w:val="32"/>
          <w:szCs w:val="32"/>
        </w:rPr>
      </w:pPr>
      <w:r>
        <w:rPr>
          <w:rFonts w:ascii="Bebas Neue Bold" w:hAnsi="Bebas Neue Bold"/>
          <w:sz w:val="32"/>
          <w:szCs w:val="32"/>
        </w:rPr>
        <w:t>Medical conditions</w:t>
      </w:r>
    </w:p>
    <w:p w14:paraId="0970DA29" w14:textId="77777777" w:rsidR="00A7546C" w:rsidRDefault="00A7546C" w:rsidP="00A7546C">
      <w:pPr>
        <w:jc w:val="both"/>
        <w:rPr>
          <w:rFonts w:ascii="Bebas Neue Bold" w:hAnsi="Bebas Neue Bold"/>
          <w:sz w:val="32"/>
          <w:szCs w:val="32"/>
        </w:rPr>
      </w:pPr>
    </w:p>
    <w:p w14:paraId="496DF9A9" w14:textId="77777777" w:rsidR="00A7546C" w:rsidRDefault="00A7546C" w:rsidP="00A7546C">
      <w:pPr>
        <w:jc w:val="both"/>
        <w:rPr>
          <w:rFonts w:ascii="Aller" w:hAnsi="Aller"/>
        </w:rPr>
      </w:pPr>
      <w:r>
        <w:rPr>
          <w:rFonts w:ascii="Aller" w:hAnsi="Aller"/>
        </w:rPr>
        <w:t>Do you have any pre-existing medical conditions that might restrict or affect your ability to perform the volunteer role?</w:t>
      </w:r>
    </w:p>
    <w:p w14:paraId="1B0FAD07" w14:textId="77777777" w:rsidR="00A7546C" w:rsidRDefault="00A7546C" w:rsidP="00A7546C">
      <w:pPr>
        <w:jc w:val="both"/>
        <w:rPr>
          <w:rFonts w:ascii="Aller" w:hAnsi="Aller"/>
        </w:rPr>
      </w:pPr>
    </w:p>
    <w:tbl>
      <w:tblPr>
        <w:tblStyle w:val="TableGrid"/>
        <w:tblW w:w="9743" w:type="dxa"/>
        <w:tblLook w:val="04A0" w:firstRow="1" w:lastRow="0" w:firstColumn="1" w:lastColumn="0" w:noHBand="0" w:noVBand="1"/>
      </w:tblPr>
      <w:tblGrid>
        <w:gridCol w:w="9743"/>
      </w:tblGrid>
      <w:tr w:rsidR="00A7546C" w14:paraId="5E40CA3D" w14:textId="77777777" w:rsidTr="00A7546C">
        <w:trPr>
          <w:trHeight w:val="1726"/>
        </w:trPr>
        <w:tc>
          <w:tcPr>
            <w:tcW w:w="9743" w:type="dxa"/>
          </w:tcPr>
          <w:p w14:paraId="436D96D9" w14:textId="77777777" w:rsidR="00A7546C" w:rsidRDefault="00A7546C" w:rsidP="00A7546C">
            <w:pPr>
              <w:jc w:val="both"/>
              <w:rPr>
                <w:rFonts w:ascii="Aller" w:hAnsi="Aller"/>
              </w:rPr>
            </w:pPr>
          </w:p>
        </w:tc>
      </w:tr>
    </w:tbl>
    <w:p w14:paraId="769B63F8" w14:textId="77777777" w:rsidR="00A7546C" w:rsidRDefault="00A7546C" w:rsidP="00A7546C">
      <w:pPr>
        <w:jc w:val="both"/>
        <w:rPr>
          <w:rFonts w:ascii="Aller" w:hAnsi="Aller"/>
        </w:rPr>
      </w:pPr>
    </w:p>
    <w:p w14:paraId="42570AD1" w14:textId="77777777" w:rsidR="00A7546C" w:rsidRDefault="00A7546C" w:rsidP="00A7546C">
      <w:pPr>
        <w:jc w:val="both"/>
        <w:rPr>
          <w:rFonts w:ascii="Aller" w:hAnsi="Aller"/>
        </w:rPr>
      </w:pPr>
    </w:p>
    <w:p w14:paraId="2046D928" w14:textId="77777777" w:rsidR="00A7546C" w:rsidRDefault="00A7546C" w:rsidP="00A7546C">
      <w:pPr>
        <w:jc w:val="both"/>
        <w:rPr>
          <w:rFonts w:ascii="Aller" w:hAnsi="Aller"/>
        </w:rPr>
      </w:pPr>
    </w:p>
    <w:p w14:paraId="59059637" w14:textId="77777777" w:rsidR="00A7546C" w:rsidRDefault="00A7546C" w:rsidP="00A7546C">
      <w:pPr>
        <w:jc w:val="both"/>
        <w:rPr>
          <w:rFonts w:ascii="Bebas Neue Bold" w:hAnsi="Bebas Neue Bold"/>
          <w:sz w:val="32"/>
          <w:szCs w:val="32"/>
        </w:rPr>
      </w:pPr>
      <w:r>
        <w:rPr>
          <w:rFonts w:ascii="Bebas Neue Bold" w:hAnsi="Bebas Neue Bold"/>
          <w:sz w:val="32"/>
          <w:szCs w:val="32"/>
        </w:rPr>
        <w:t>Agreement and signature</w:t>
      </w:r>
    </w:p>
    <w:p w14:paraId="4660AF25" w14:textId="77777777" w:rsidR="00A7546C" w:rsidRDefault="00A7546C" w:rsidP="00A7546C">
      <w:pPr>
        <w:jc w:val="both"/>
        <w:rPr>
          <w:rFonts w:ascii="Bebas Neue Bold" w:hAnsi="Bebas Neue Bold"/>
          <w:sz w:val="32"/>
          <w:szCs w:val="32"/>
        </w:rPr>
      </w:pPr>
    </w:p>
    <w:p w14:paraId="062BFF41" w14:textId="77777777" w:rsidR="00A7546C" w:rsidRDefault="00A7546C" w:rsidP="00A7546C">
      <w:pPr>
        <w:jc w:val="both"/>
        <w:rPr>
          <w:rFonts w:ascii="Aller" w:hAnsi="Aller"/>
        </w:rPr>
      </w:pPr>
      <w:r>
        <w:rPr>
          <w:rFonts w:ascii="Aller" w:hAnsi="Aller"/>
        </w:rPr>
        <w:t>By submitting this application, I affirm that the facts set forth in it are true and complete. I understand that if I am accepted as a volunteer, any false statements, omissions, or other misrepresentations made by me on this application may result in my immediate dismissal.</w:t>
      </w:r>
    </w:p>
    <w:p w14:paraId="60EC07CD" w14:textId="77777777" w:rsidR="00A7546C" w:rsidRDefault="00A7546C" w:rsidP="00A7546C">
      <w:pPr>
        <w:jc w:val="both"/>
        <w:rPr>
          <w:rFonts w:ascii="Aller" w:hAnsi="Aller"/>
        </w:rPr>
      </w:pPr>
    </w:p>
    <w:tbl>
      <w:tblPr>
        <w:tblStyle w:val="TableGrid"/>
        <w:tblW w:w="9714" w:type="dxa"/>
        <w:tblLook w:val="04A0" w:firstRow="1" w:lastRow="0" w:firstColumn="1" w:lastColumn="0" w:noHBand="0" w:noVBand="1"/>
      </w:tblPr>
      <w:tblGrid>
        <w:gridCol w:w="2122"/>
        <w:gridCol w:w="7592"/>
      </w:tblGrid>
      <w:tr w:rsidR="00A7546C" w14:paraId="308D36CC" w14:textId="77777777" w:rsidTr="00A7546C">
        <w:trPr>
          <w:trHeight w:val="417"/>
        </w:trPr>
        <w:tc>
          <w:tcPr>
            <w:tcW w:w="2122" w:type="dxa"/>
          </w:tcPr>
          <w:p w14:paraId="59F41D3C" w14:textId="77777777" w:rsidR="00A7546C" w:rsidRDefault="00A7546C" w:rsidP="00A7546C">
            <w:pPr>
              <w:jc w:val="both"/>
              <w:rPr>
                <w:rFonts w:ascii="Aller" w:hAnsi="Aller"/>
              </w:rPr>
            </w:pPr>
            <w:r>
              <w:rPr>
                <w:rFonts w:ascii="Aller" w:hAnsi="Aller"/>
              </w:rPr>
              <w:t>Name (printed)</w:t>
            </w:r>
          </w:p>
        </w:tc>
        <w:tc>
          <w:tcPr>
            <w:tcW w:w="7592" w:type="dxa"/>
          </w:tcPr>
          <w:p w14:paraId="051277DE" w14:textId="77777777" w:rsidR="00A7546C" w:rsidRDefault="00A7546C" w:rsidP="00A7546C">
            <w:pPr>
              <w:jc w:val="both"/>
              <w:rPr>
                <w:rFonts w:ascii="Aller" w:hAnsi="Aller"/>
              </w:rPr>
            </w:pPr>
          </w:p>
        </w:tc>
      </w:tr>
      <w:tr w:rsidR="00A7546C" w14:paraId="5DDB9529" w14:textId="77777777" w:rsidTr="00A7546C">
        <w:trPr>
          <w:trHeight w:val="417"/>
        </w:trPr>
        <w:tc>
          <w:tcPr>
            <w:tcW w:w="2122" w:type="dxa"/>
          </w:tcPr>
          <w:p w14:paraId="347BFDF6" w14:textId="77777777" w:rsidR="00A7546C" w:rsidRDefault="00A7546C" w:rsidP="00A7546C">
            <w:pPr>
              <w:jc w:val="both"/>
              <w:rPr>
                <w:rFonts w:ascii="Aller" w:hAnsi="Aller"/>
              </w:rPr>
            </w:pPr>
            <w:r>
              <w:rPr>
                <w:rFonts w:ascii="Aller" w:hAnsi="Aller"/>
              </w:rPr>
              <w:t>Signature</w:t>
            </w:r>
          </w:p>
        </w:tc>
        <w:tc>
          <w:tcPr>
            <w:tcW w:w="7592" w:type="dxa"/>
          </w:tcPr>
          <w:p w14:paraId="13CA95A5" w14:textId="77777777" w:rsidR="00A7546C" w:rsidRDefault="00A7546C" w:rsidP="00A7546C">
            <w:pPr>
              <w:jc w:val="both"/>
              <w:rPr>
                <w:rFonts w:ascii="Aller" w:hAnsi="Aller"/>
              </w:rPr>
            </w:pPr>
          </w:p>
        </w:tc>
      </w:tr>
      <w:tr w:rsidR="00A7546C" w14:paraId="41BFCDF0" w14:textId="77777777" w:rsidTr="00A7546C">
        <w:trPr>
          <w:trHeight w:val="417"/>
        </w:trPr>
        <w:tc>
          <w:tcPr>
            <w:tcW w:w="2122" w:type="dxa"/>
          </w:tcPr>
          <w:p w14:paraId="4BF624E7" w14:textId="77777777" w:rsidR="00A7546C" w:rsidRDefault="00A7546C" w:rsidP="00A7546C">
            <w:pPr>
              <w:jc w:val="both"/>
              <w:rPr>
                <w:rFonts w:ascii="Aller" w:hAnsi="Aller"/>
              </w:rPr>
            </w:pPr>
            <w:r>
              <w:rPr>
                <w:rFonts w:ascii="Aller" w:hAnsi="Aller"/>
              </w:rPr>
              <w:t>Date</w:t>
            </w:r>
          </w:p>
        </w:tc>
        <w:tc>
          <w:tcPr>
            <w:tcW w:w="7592" w:type="dxa"/>
          </w:tcPr>
          <w:p w14:paraId="3CF2980C" w14:textId="77777777" w:rsidR="00A7546C" w:rsidRDefault="00A7546C" w:rsidP="00A7546C">
            <w:pPr>
              <w:jc w:val="both"/>
              <w:rPr>
                <w:rFonts w:ascii="Aller" w:hAnsi="Aller"/>
              </w:rPr>
            </w:pPr>
          </w:p>
        </w:tc>
      </w:tr>
    </w:tbl>
    <w:p w14:paraId="764C5843" w14:textId="77777777" w:rsidR="00A7546C" w:rsidRPr="00A7546C" w:rsidRDefault="00A7546C" w:rsidP="00A7546C">
      <w:pPr>
        <w:jc w:val="both"/>
        <w:rPr>
          <w:rFonts w:ascii="Aller" w:hAnsi="Aller"/>
        </w:rPr>
      </w:pPr>
    </w:p>
    <w:sectPr w:rsidR="00A7546C" w:rsidRPr="00A7546C" w:rsidSect="005C66B6">
      <w:headerReference w:type="default" r:id="rId8"/>
      <w:footerReference w:type="default" r:id="rId9"/>
      <w:pgSz w:w="11900" w:h="16840"/>
      <w:pgMar w:top="2268" w:right="1440" w:bottom="2127" w:left="1440" w:header="0" w:footer="281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0DEAA8" w14:textId="77777777" w:rsidR="00BD5978" w:rsidRDefault="00BD5978" w:rsidP="006727AB">
      <w:r>
        <w:separator/>
      </w:r>
    </w:p>
  </w:endnote>
  <w:endnote w:type="continuationSeparator" w:id="0">
    <w:p w14:paraId="690D41A6" w14:textId="77777777" w:rsidR="00BD5978" w:rsidRDefault="00BD5978" w:rsidP="006727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panose1 w:val="00000000000000000000"/>
    <w:charset w:val="00"/>
    <w:family w:val="roman"/>
    <w:notTrueType/>
    <w:pitch w:val="default"/>
  </w:font>
  <w:font w:name="Bebas Neue Bold">
    <w:altName w:val="Calibri"/>
    <w:panose1 w:val="00000000000000000000"/>
    <w:charset w:val="00"/>
    <w:family w:val="swiss"/>
    <w:notTrueType/>
    <w:pitch w:val="variable"/>
    <w:sig w:usb0="A000022F" w:usb1="0000005B" w:usb2="00000000" w:usb3="00000000" w:csb0="00000097" w:csb1="00000000"/>
  </w:font>
  <w:font w:name="Aller">
    <w:altName w:val="Calibri"/>
    <w:charset w:val="00"/>
    <w:family w:val="auto"/>
    <w:pitch w:val="variable"/>
    <w:sig w:usb0="A00000AF" w:usb1="5000205B" w:usb2="000000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F5DF89" w14:textId="77777777" w:rsidR="00653021" w:rsidRDefault="00653021">
    <w:pPr>
      <w:pStyle w:val="Footer"/>
    </w:pPr>
    <w:r>
      <w:rPr>
        <w:noProof/>
        <w:lang w:eastAsia="en-AU"/>
      </w:rPr>
      <w:drawing>
        <wp:anchor distT="0" distB="0" distL="114300" distR="114300" simplePos="0" relativeHeight="251657216" behindDoc="1" locked="0" layoutInCell="1" allowOverlap="1" wp14:anchorId="2CA4398E" wp14:editId="3340C3FE">
          <wp:simplePos x="0" y="0"/>
          <wp:positionH relativeFrom="page">
            <wp:posOffset>8890</wp:posOffset>
          </wp:positionH>
          <wp:positionV relativeFrom="paragraph">
            <wp:posOffset>-265430</wp:posOffset>
          </wp:positionV>
          <wp:extent cx="7547610" cy="1131570"/>
          <wp:effectExtent l="0" t="0" r="0" b="0"/>
          <wp:wrapTight wrapText="bothSides">
            <wp:wrapPolygon edited="0">
              <wp:start x="1199" y="2909"/>
              <wp:lineTo x="1145" y="18909"/>
              <wp:lineTo x="19735" y="18909"/>
              <wp:lineTo x="19790" y="18182"/>
              <wp:lineTo x="20390" y="15636"/>
              <wp:lineTo x="20335" y="11636"/>
              <wp:lineTo x="20063" y="9455"/>
              <wp:lineTo x="20226" y="5091"/>
              <wp:lineTo x="19572" y="4364"/>
              <wp:lineTo x="16028" y="2909"/>
              <wp:lineTo x="1199" y="2909"/>
            </wp:wrapPolygon>
          </wp:wrapTight>
          <wp:docPr id="69" name="Picture 6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WORK HORSE:stuff from sam:SQUIRREL:SWANS:STATIONARY:LETTERHEAD:SWANS LETTERHEADS:FOOTERS:SWANS-A4-LETTERHEAD_SYDNEY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47610" cy="113157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AA1C8E" w14:textId="77777777" w:rsidR="00BD5978" w:rsidRDefault="00BD5978" w:rsidP="006727AB">
      <w:r>
        <w:separator/>
      </w:r>
    </w:p>
  </w:footnote>
  <w:footnote w:type="continuationSeparator" w:id="0">
    <w:p w14:paraId="12A90534" w14:textId="77777777" w:rsidR="00BD5978" w:rsidRDefault="00BD5978" w:rsidP="006727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016480" w14:textId="77777777" w:rsidR="00653021" w:rsidRDefault="00653021" w:rsidP="00765B2A">
    <w:pPr>
      <w:pStyle w:val="Header"/>
      <w:jc w:val="center"/>
    </w:pPr>
    <w:r>
      <w:rPr>
        <w:noProof/>
        <w:lang w:eastAsia="en-AU"/>
      </w:rPr>
      <w:drawing>
        <wp:anchor distT="0" distB="0" distL="114300" distR="114300" simplePos="0" relativeHeight="251659264" behindDoc="1" locked="0" layoutInCell="1" allowOverlap="1" wp14:anchorId="1BA1BD37" wp14:editId="26E4A53F">
          <wp:simplePos x="0" y="0"/>
          <wp:positionH relativeFrom="column">
            <wp:posOffset>-945573</wp:posOffset>
          </wp:positionH>
          <wp:positionV relativeFrom="paragraph">
            <wp:posOffset>0</wp:posOffset>
          </wp:positionV>
          <wp:extent cx="7576185" cy="1444952"/>
          <wp:effectExtent l="0" t="0" r="0" b="0"/>
          <wp:wrapTight wrapText="bothSides">
            <wp:wrapPolygon edited="0">
              <wp:start x="1249" y="3988"/>
              <wp:lineTo x="1195" y="5127"/>
              <wp:lineTo x="1249" y="7121"/>
              <wp:lineTo x="2227" y="18229"/>
              <wp:lineTo x="2444" y="19369"/>
              <wp:lineTo x="2716" y="19369"/>
              <wp:lineTo x="2716" y="18229"/>
              <wp:lineTo x="8853" y="18229"/>
              <wp:lineTo x="20476" y="15381"/>
              <wp:lineTo x="20530" y="6266"/>
              <wp:lineTo x="3530" y="3988"/>
              <wp:lineTo x="1249" y="3988"/>
            </wp:wrapPolygon>
          </wp:wrapTight>
          <wp:docPr id="68" name="Picture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etterhead_Header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76185" cy="144495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9221F0"/>
    <w:multiLevelType w:val="hybridMultilevel"/>
    <w:tmpl w:val="709A3BE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9E30CC"/>
    <w:multiLevelType w:val="hybridMultilevel"/>
    <w:tmpl w:val="893E91C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attachedTemplate r:id="rId1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C82"/>
    <w:rsid w:val="0027275F"/>
    <w:rsid w:val="00472C82"/>
    <w:rsid w:val="00511D28"/>
    <w:rsid w:val="0059329A"/>
    <w:rsid w:val="005A1424"/>
    <w:rsid w:val="005C66B6"/>
    <w:rsid w:val="00653021"/>
    <w:rsid w:val="0066193C"/>
    <w:rsid w:val="006727AB"/>
    <w:rsid w:val="0076326B"/>
    <w:rsid w:val="00765B2A"/>
    <w:rsid w:val="007A12B3"/>
    <w:rsid w:val="007C5257"/>
    <w:rsid w:val="007F727B"/>
    <w:rsid w:val="00833747"/>
    <w:rsid w:val="008761F0"/>
    <w:rsid w:val="00A53E40"/>
    <w:rsid w:val="00A7546C"/>
    <w:rsid w:val="00AB5E9E"/>
    <w:rsid w:val="00BD5978"/>
    <w:rsid w:val="00D279BE"/>
    <w:rsid w:val="00DB7CCA"/>
    <w:rsid w:val="00DE01A3"/>
    <w:rsid w:val="00EC1B40"/>
    <w:rsid w:val="00F47D60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6B4A05B"/>
  <w15:docId w15:val="{D5079366-7910-4D09-885B-E01408C28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727A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27AB"/>
  </w:style>
  <w:style w:type="paragraph" w:styleId="Footer">
    <w:name w:val="footer"/>
    <w:basedOn w:val="Normal"/>
    <w:link w:val="FooterChar"/>
    <w:uiPriority w:val="99"/>
    <w:unhideWhenUsed/>
    <w:rsid w:val="006727A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27AB"/>
  </w:style>
  <w:style w:type="paragraph" w:styleId="BalloonText">
    <w:name w:val="Balloon Text"/>
    <w:basedOn w:val="Normal"/>
    <w:link w:val="BalloonTextChar"/>
    <w:uiPriority w:val="99"/>
    <w:semiHidden/>
    <w:unhideWhenUsed/>
    <w:rsid w:val="006727AB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27AB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833747"/>
    <w:pPr>
      <w:spacing w:after="200" w:line="276" w:lineRule="auto"/>
      <w:ind w:left="720"/>
      <w:contextualSpacing/>
    </w:pPr>
    <w:rPr>
      <w:rFonts w:eastAsiaTheme="minorHAnsi"/>
      <w:sz w:val="22"/>
      <w:szCs w:val="22"/>
    </w:rPr>
  </w:style>
  <w:style w:type="table" w:styleId="TableGrid">
    <w:name w:val="Table Grid"/>
    <w:basedOn w:val="TableNormal"/>
    <w:uiPriority w:val="59"/>
    <w:rsid w:val="00A754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6326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6326B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hr@sydneyswans.com.a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I:\Brand_and_Marketing\Stationery%20Templates\Letterhead%20(Sydney%20Office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Letterhead (Sydney Office)</Template>
  <TotalTime>0</TotalTime>
  <Pages>3</Pages>
  <Words>313</Words>
  <Characters>1790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On The Boyle Designs</Company>
  <LinksUpToDate>false</LinksUpToDate>
  <CharactersWithSpaces>2099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Billy McLean</dc:creator>
  <cp:keywords/>
  <dc:description/>
  <cp:lastModifiedBy>Chris Corby</cp:lastModifiedBy>
  <cp:revision>2</cp:revision>
  <cp:lastPrinted>2016-12-08T22:04:00Z</cp:lastPrinted>
  <dcterms:created xsi:type="dcterms:W3CDTF">2018-02-28T05:53:00Z</dcterms:created>
  <dcterms:modified xsi:type="dcterms:W3CDTF">2018-02-28T05:53:00Z</dcterms:modified>
</cp:coreProperties>
</file>